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E6CDE" w14:textId="77777777" w:rsidR="005202F4" w:rsidRDefault="005202F4" w:rsidP="005202F4">
      <w:pPr>
        <w:jc w:val="center"/>
        <w:rPr>
          <w:rFonts w:ascii="Arial Narrow" w:hAnsi="Arial Narrow" w:cs="Arial"/>
          <w:i/>
          <w:sz w:val="28"/>
        </w:rPr>
      </w:pPr>
    </w:p>
    <w:p w14:paraId="50037BC1" w14:textId="32D2ED48" w:rsidR="00AC4E51" w:rsidRPr="00A10BAC" w:rsidRDefault="00AC4E51" w:rsidP="00AC4E51">
      <w:pPr>
        <w:jc w:val="center"/>
        <w:rPr>
          <w:rFonts w:ascii="Arial Narrow" w:hAnsi="Arial Narrow" w:cs="Arial"/>
          <w:i/>
          <w:sz w:val="28"/>
        </w:rPr>
      </w:pPr>
      <w:r>
        <w:rPr>
          <w:rFonts w:ascii="Arial Narrow" w:hAnsi="Arial Narrow" w:cs="Arial"/>
          <w:i/>
          <w:sz w:val="28"/>
        </w:rPr>
        <w:t xml:space="preserve">Uchwała Nr </w:t>
      </w:r>
      <w:r w:rsidR="007147BC">
        <w:rPr>
          <w:rFonts w:ascii="Arial Narrow" w:hAnsi="Arial Narrow" w:cs="Arial"/>
          <w:i/>
          <w:sz w:val="28"/>
        </w:rPr>
        <w:t>4</w:t>
      </w:r>
      <w:r w:rsidR="00E87A6F">
        <w:rPr>
          <w:rFonts w:ascii="Arial Narrow" w:hAnsi="Arial Narrow" w:cs="Arial"/>
          <w:i/>
          <w:sz w:val="28"/>
        </w:rPr>
        <w:t>5</w:t>
      </w:r>
      <w:r>
        <w:rPr>
          <w:rFonts w:ascii="Arial Narrow" w:hAnsi="Arial Narrow" w:cs="Arial"/>
          <w:i/>
          <w:sz w:val="28"/>
        </w:rPr>
        <w:t>/202</w:t>
      </w:r>
      <w:r w:rsidR="005D7E15">
        <w:rPr>
          <w:rFonts w:ascii="Arial Narrow" w:hAnsi="Arial Narrow" w:cs="Arial"/>
          <w:i/>
          <w:sz w:val="28"/>
        </w:rPr>
        <w:t>4</w:t>
      </w:r>
      <w:r>
        <w:rPr>
          <w:rFonts w:ascii="Arial Narrow" w:hAnsi="Arial Narrow" w:cs="Arial"/>
          <w:i/>
          <w:sz w:val="28"/>
        </w:rPr>
        <w:t>/202</w:t>
      </w:r>
      <w:r w:rsidR="005D7E15">
        <w:rPr>
          <w:rFonts w:ascii="Arial Narrow" w:hAnsi="Arial Narrow" w:cs="Arial"/>
          <w:i/>
          <w:sz w:val="28"/>
        </w:rPr>
        <w:t>5</w:t>
      </w:r>
    </w:p>
    <w:p w14:paraId="30AF85AA" w14:textId="77777777" w:rsidR="00AC4E51" w:rsidRPr="00A10BAC" w:rsidRDefault="00AC4E51" w:rsidP="00AC4E51">
      <w:pPr>
        <w:jc w:val="center"/>
        <w:rPr>
          <w:rFonts w:ascii="Arial Narrow" w:hAnsi="Arial Narrow" w:cs="Arial"/>
          <w:i/>
          <w:sz w:val="28"/>
        </w:rPr>
      </w:pPr>
      <w:r w:rsidRPr="00A10BAC">
        <w:rPr>
          <w:rFonts w:ascii="Arial Narrow" w:hAnsi="Arial Narrow" w:cs="Arial"/>
          <w:i/>
          <w:sz w:val="28"/>
        </w:rPr>
        <w:t xml:space="preserve">Rady </w:t>
      </w:r>
      <w:r>
        <w:rPr>
          <w:rFonts w:ascii="Arial Narrow" w:hAnsi="Arial Narrow" w:cs="Arial"/>
          <w:i/>
          <w:sz w:val="28"/>
        </w:rPr>
        <w:t>Dyscypliny</w:t>
      </w:r>
      <w:r w:rsidRPr="00A10BAC">
        <w:rPr>
          <w:rFonts w:ascii="Arial Narrow" w:hAnsi="Arial Narrow" w:cs="Arial"/>
          <w:i/>
          <w:sz w:val="28"/>
        </w:rPr>
        <w:t xml:space="preserve"> Architektur</w:t>
      </w:r>
      <w:r>
        <w:rPr>
          <w:rFonts w:ascii="Arial Narrow" w:hAnsi="Arial Narrow" w:cs="Arial"/>
          <w:i/>
          <w:sz w:val="28"/>
        </w:rPr>
        <w:t>a</w:t>
      </w:r>
      <w:r w:rsidRPr="00A10BAC">
        <w:rPr>
          <w:rFonts w:ascii="Arial Narrow" w:hAnsi="Arial Narrow" w:cs="Arial"/>
          <w:i/>
          <w:sz w:val="28"/>
        </w:rPr>
        <w:t xml:space="preserve"> </w:t>
      </w:r>
      <w:r>
        <w:rPr>
          <w:rFonts w:ascii="Arial Narrow" w:hAnsi="Arial Narrow" w:cs="Arial"/>
          <w:i/>
          <w:sz w:val="28"/>
        </w:rPr>
        <w:t xml:space="preserve">i Urbanistyka </w:t>
      </w:r>
      <w:r w:rsidRPr="00A10BAC">
        <w:rPr>
          <w:rFonts w:ascii="Arial Narrow" w:hAnsi="Arial Narrow" w:cs="Arial"/>
          <w:i/>
          <w:sz w:val="28"/>
        </w:rPr>
        <w:t>Politechniki Poznańskiej</w:t>
      </w:r>
    </w:p>
    <w:p w14:paraId="58A78979" w14:textId="08F8CFFB" w:rsidR="00AC4E51" w:rsidRPr="00A10BAC" w:rsidRDefault="00AC4E51" w:rsidP="00AC4E51">
      <w:pPr>
        <w:jc w:val="center"/>
        <w:rPr>
          <w:rFonts w:ascii="Arial Narrow" w:hAnsi="Arial Narrow" w:cs="Arial"/>
          <w:i/>
          <w:sz w:val="28"/>
        </w:rPr>
      </w:pPr>
      <w:r>
        <w:rPr>
          <w:rFonts w:ascii="Arial Narrow" w:hAnsi="Arial Narrow" w:cs="Arial"/>
          <w:i/>
          <w:sz w:val="28"/>
        </w:rPr>
        <w:t xml:space="preserve">z dnia </w:t>
      </w:r>
      <w:r w:rsidR="007147BC">
        <w:rPr>
          <w:rFonts w:ascii="Arial Narrow" w:hAnsi="Arial Narrow" w:cs="Arial"/>
          <w:i/>
          <w:sz w:val="28"/>
        </w:rPr>
        <w:t>18</w:t>
      </w:r>
      <w:r w:rsidR="00B35173">
        <w:rPr>
          <w:rFonts w:ascii="Arial Narrow" w:hAnsi="Arial Narrow" w:cs="Arial"/>
          <w:i/>
          <w:sz w:val="28"/>
        </w:rPr>
        <w:t xml:space="preserve"> </w:t>
      </w:r>
      <w:r w:rsidR="007147BC">
        <w:rPr>
          <w:rFonts w:ascii="Arial Narrow" w:hAnsi="Arial Narrow" w:cs="Arial"/>
          <w:i/>
          <w:sz w:val="28"/>
        </w:rPr>
        <w:t>lipca</w:t>
      </w:r>
      <w:r>
        <w:rPr>
          <w:rFonts w:ascii="Arial Narrow" w:hAnsi="Arial Narrow" w:cs="Arial"/>
          <w:i/>
          <w:sz w:val="28"/>
        </w:rPr>
        <w:t xml:space="preserve"> 202</w:t>
      </w:r>
      <w:r w:rsidR="007147BC">
        <w:rPr>
          <w:rFonts w:ascii="Arial Narrow" w:hAnsi="Arial Narrow" w:cs="Arial"/>
          <w:i/>
          <w:sz w:val="28"/>
        </w:rPr>
        <w:t>5</w:t>
      </w:r>
      <w:r w:rsidRPr="00A10BAC">
        <w:rPr>
          <w:rFonts w:ascii="Arial Narrow" w:hAnsi="Arial Narrow" w:cs="Arial"/>
          <w:i/>
          <w:sz w:val="28"/>
        </w:rPr>
        <w:t xml:space="preserve"> roku</w:t>
      </w:r>
    </w:p>
    <w:p w14:paraId="2E51C212" w14:textId="77777777" w:rsidR="00AC4E51" w:rsidRPr="00A10BAC" w:rsidRDefault="00AC4E51" w:rsidP="00AC4E51">
      <w:pPr>
        <w:jc w:val="center"/>
        <w:rPr>
          <w:rFonts w:ascii="Arial Narrow" w:hAnsi="Arial Narrow" w:cs="Arial"/>
          <w:sz w:val="28"/>
        </w:rPr>
      </w:pPr>
    </w:p>
    <w:p w14:paraId="118F0196" w14:textId="77777777" w:rsidR="00AC4E51" w:rsidRPr="003C70CE" w:rsidRDefault="00A46230" w:rsidP="00AC4E51">
      <w:pPr>
        <w:jc w:val="center"/>
        <w:rPr>
          <w:rFonts w:ascii="Arial Narrow" w:hAnsi="Arial Narrow" w:cs="Arial"/>
        </w:rPr>
      </w:pPr>
      <w:r w:rsidRPr="003C70CE">
        <w:rPr>
          <w:rFonts w:ascii="Arial Narrow" w:hAnsi="Arial Narrow" w:cs="Arial"/>
        </w:rPr>
        <w:t xml:space="preserve">w sprawie nadania stopnia doktora </w:t>
      </w:r>
    </w:p>
    <w:p w14:paraId="363C9130" w14:textId="77777777" w:rsidR="00AC4E51" w:rsidRPr="0059265A" w:rsidRDefault="00AC4E51" w:rsidP="00AC4E51">
      <w:pPr>
        <w:jc w:val="center"/>
        <w:rPr>
          <w:rFonts w:ascii="Arial Narrow" w:hAnsi="Arial Narrow" w:cs="Arial"/>
          <w:b/>
        </w:rPr>
      </w:pPr>
    </w:p>
    <w:p w14:paraId="4C9AB308" w14:textId="77777777" w:rsidR="00AC4E51" w:rsidRPr="0059265A" w:rsidRDefault="00AC4E51" w:rsidP="00AC4E51">
      <w:pPr>
        <w:jc w:val="center"/>
        <w:rPr>
          <w:rFonts w:ascii="Arial Narrow" w:hAnsi="Arial Narrow" w:cs="Arial"/>
        </w:rPr>
      </w:pPr>
    </w:p>
    <w:p w14:paraId="65D31684" w14:textId="77777777" w:rsidR="006B7CE1" w:rsidRPr="006B7CE1" w:rsidRDefault="006B7CE1" w:rsidP="006B7CE1">
      <w:pPr>
        <w:spacing w:before="40" w:after="40"/>
        <w:jc w:val="both"/>
        <w:rPr>
          <w:rFonts w:ascii="Arial Narrow" w:hAnsi="Arial Narrow" w:cs="Arial"/>
          <w:i/>
        </w:rPr>
      </w:pPr>
      <w:r w:rsidRPr="006B7CE1">
        <w:rPr>
          <w:rFonts w:ascii="Arial Narrow" w:hAnsi="Arial Narrow" w:cs="Arial"/>
        </w:rPr>
        <w:t xml:space="preserve">Działając na podstawie art. 178 ustawy z dnia 20 lipca 2018 r. – </w:t>
      </w:r>
      <w:r w:rsidRPr="006B7CE1">
        <w:rPr>
          <w:rFonts w:ascii="Arial Narrow" w:hAnsi="Arial Narrow" w:cs="Arial"/>
          <w:i/>
        </w:rPr>
        <w:t xml:space="preserve">Prawo o szkolnictwie wyższym </w:t>
      </w:r>
      <w:r w:rsidRPr="006B7CE1">
        <w:rPr>
          <w:rFonts w:ascii="Arial Narrow" w:hAnsi="Arial Narrow" w:cs="Arial"/>
          <w:i/>
        </w:rPr>
        <w:br/>
        <w:t xml:space="preserve">i nauce </w:t>
      </w:r>
      <w:r w:rsidRPr="006B7CE1">
        <w:rPr>
          <w:rFonts w:ascii="Arial Narrow" w:hAnsi="Arial Narrow" w:cs="Arial"/>
        </w:rPr>
        <w:t xml:space="preserve">(Dz. U. poz. 1688, z </w:t>
      </w:r>
      <w:proofErr w:type="spellStart"/>
      <w:r w:rsidRPr="006B7CE1">
        <w:rPr>
          <w:rFonts w:ascii="Arial Narrow" w:hAnsi="Arial Narrow" w:cs="Arial"/>
        </w:rPr>
        <w:t>późn</w:t>
      </w:r>
      <w:proofErr w:type="spellEnd"/>
      <w:r w:rsidRPr="006B7CE1">
        <w:rPr>
          <w:rFonts w:ascii="Arial Narrow" w:hAnsi="Arial Narrow" w:cs="Arial"/>
        </w:rPr>
        <w:t xml:space="preserve">. zm.) w związku z art. 104 i 107 ustawy z dnia 14 czerwca 1960 r. </w:t>
      </w:r>
      <w:r w:rsidRPr="006B7CE1">
        <w:rPr>
          <w:rFonts w:ascii="Arial Narrow" w:hAnsi="Arial Narrow" w:cs="Arial"/>
          <w:i/>
        </w:rPr>
        <w:t>Kodeks postępowania administracyjnego</w:t>
      </w:r>
      <w:r w:rsidRPr="006B7CE1">
        <w:rPr>
          <w:rFonts w:ascii="Arial Narrow" w:hAnsi="Arial Narrow" w:cs="Arial"/>
        </w:rPr>
        <w:t xml:space="preserve"> (Dz. U. z 2018 r., poz. 2096, z </w:t>
      </w:r>
      <w:proofErr w:type="spellStart"/>
      <w:r w:rsidRPr="006B7CE1">
        <w:rPr>
          <w:rFonts w:ascii="Arial Narrow" w:hAnsi="Arial Narrow" w:cs="Arial"/>
        </w:rPr>
        <w:t>późn</w:t>
      </w:r>
      <w:proofErr w:type="spellEnd"/>
      <w:r w:rsidRPr="006B7CE1">
        <w:rPr>
          <w:rFonts w:ascii="Arial Narrow" w:hAnsi="Arial Narrow" w:cs="Arial"/>
        </w:rPr>
        <w:t xml:space="preserve">. zm.) oraz Uchwałą </w:t>
      </w:r>
      <w:r w:rsidRPr="006B7CE1">
        <w:rPr>
          <w:rFonts w:ascii="Arial Narrow" w:hAnsi="Arial Narrow" w:cs="Arial"/>
        </w:rPr>
        <w:br/>
        <w:t xml:space="preserve">Nr 191/2016-2020 Senatu Akademickiego Politechniki Poznańskiej z dnia 25 września 2019 r. </w:t>
      </w:r>
      <w:r w:rsidRPr="006B7CE1">
        <w:rPr>
          <w:rFonts w:ascii="Arial Narrow" w:hAnsi="Arial Narrow" w:cs="Arial"/>
          <w:i/>
        </w:rPr>
        <w:t xml:space="preserve">w sprawie </w:t>
      </w:r>
      <w:r w:rsidRPr="006B7CE1">
        <w:rPr>
          <w:rFonts w:ascii="Arial Narrow" w:hAnsi="Arial Narrow" w:cs="Arial"/>
          <w:bCs/>
        </w:rPr>
        <w:t>o</w:t>
      </w:r>
      <w:r w:rsidRPr="006B7CE1">
        <w:rPr>
          <w:rFonts w:ascii="Arial Narrow" w:hAnsi="Arial Narrow" w:cs="Arial"/>
        </w:rPr>
        <w:t xml:space="preserve">kreślenia trybu postępowania w sprawie nadawania stopnia doktora </w:t>
      </w:r>
    </w:p>
    <w:p w14:paraId="6E13B345" w14:textId="77777777" w:rsidR="00A46230" w:rsidRPr="0059265A" w:rsidRDefault="00A46230" w:rsidP="00A46230">
      <w:pPr>
        <w:spacing w:before="40" w:after="40"/>
        <w:jc w:val="both"/>
        <w:rPr>
          <w:rFonts w:ascii="Arial Narrow" w:hAnsi="Arial Narrow" w:cs="Arial"/>
          <w:b/>
        </w:rPr>
      </w:pPr>
    </w:p>
    <w:p w14:paraId="04D15ECC" w14:textId="77777777" w:rsidR="006B7CE1" w:rsidRPr="006B7CE1" w:rsidRDefault="006B7CE1" w:rsidP="006B7CE1">
      <w:pPr>
        <w:spacing w:before="40" w:after="40"/>
        <w:jc w:val="center"/>
        <w:rPr>
          <w:rFonts w:ascii="Arial Narrow" w:hAnsi="Arial Narrow" w:cs="Arial"/>
        </w:rPr>
      </w:pPr>
      <w:r w:rsidRPr="006B7CE1">
        <w:rPr>
          <w:rFonts w:ascii="Arial Narrow" w:hAnsi="Arial Narrow" w:cs="Arial"/>
        </w:rPr>
        <w:t xml:space="preserve">Rada Dyscypliny </w:t>
      </w:r>
      <w:r w:rsidR="00FC4CAE">
        <w:rPr>
          <w:rFonts w:ascii="Arial Narrow" w:hAnsi="Arial Narrow" w:cs="Arial"/>
        </w:rPr>
        <w:t>Architektura i Urbanistyka</w:t>
      </w:r>
    </w:p>
    <w:p w14:paraId="6F2E6DFB" w14:textId="77777777" w:rsidR="006B7CE1" w:rsidRPr="0059265A" w:rsidRDefault="006B7CE1" w:rsidP="006B7CE1">
      <w:pPr>
        <w:spacing w:before="40" w:after="40"/>
        <w:jc w:val="center"/>
        <w:rPr>
          <w:rFonts w:ascii="Arial Narrow" w:hAnsi="Arial Narrow" w:cs="Arial"/>
          <w:b/>
        </w:rPr>
      </w:pPr>
    </w:p>
    <w:p w14:paraId="633E2706" w14:textId="42A3ACC6" w:rsidR="00A46230" w:rsidRDefault="00FC4CAE" w:rsidP="00A46230">
      <w:pPr>
        <w:spacing w:before="40" w:after="40"/>
        <w:jc w:val="both"/>
        <w:rPr>
          <w:rFonts w:ascii="Arial Narrow" w:hAnsi="Arial Narrow" w:cs="Arial"/>
          <w:bCs/>
          <w:i/>
        </w:rPr>
      </w:pPr>
      <w:r>
        <w:rPr>
          <w:rFonts w:ascii="Arial Narrow" w:hAnsi="Arial Narrow" w:cs="Arial"/>
        </w:rPr>
        <w:t>n</w:t>
      </w:r>
      <w:r w:rsidR="00A46230">
        <w:rPr>
          <w:rFonts w:ascii="Arial Narrow" w:hAnsi="Arial Narrow" w:cs="Arial"/>
        </w:rPr>
        <w:t xml:space="preserve">adaje </w:t>
      </w:r>
      <w:r w:rsidR="006B7CE1">
        <w:rPr>
          <w:rFonts w:ascii="Arial Narrow" w:hAnsi="Arial Narrow" w:cs="Arial"/>
        </w:rPr>
        <w:t>Pan</w:t>
      </w:r>
      <w:r w:rsidR="00E87A6F">
        <w:rPr>
          <w:rFonts w:ascii="Arial Narrow" w:hAnsi="Arial Narrow" w:cs="Arial"/>
        </w:rPr>
        <w:t>u</w:t>
      </w:r>
      <w:r w:rsidR="006B7CE1">
        <w:rPr>
          <w:rFonts w:ascii="Arial Narrow" w:hAnsi="Arial Narrow" w:cs="Arial"/>
        </w:rPr>
        <w:t xml:space="preserve"> </w:t>
      </w:r>
      <w:r w:rsidR="005D7E15">
        <w:rPr>
          <w:rFonts w:ascii="Arial Narrow" w:hAnsi="Arial Narrow" w:cs="Arial"/>
        </w:rPr>
        <w:t>mgr</w:t>
      </w:r>
      <w:r w:rsidR="00E87A6F">
        <w:rPr>
          <w:rFonts w:ascii="Arial Narrow" w:hAnsi="Arial Narrow" w:cs="Arial"/>
        </w:rPr>
        <w:t>. inż. arch. J</w:t>
      </w:r>
      <w:r w:rsidR="007147BC">
        <w:rPr>
          <w:rFonts w:ascii="Arial Narrow" w:hAnsi="Arial Narrow" w:cs="Arial"/>
        </w:rPr>
        <w:t>ędrzejowi Sucheckiemu</w:t>
      </w:r>
      <w:r w:rsidR="00A46230" w:rsidRPr="00A46230">
        <w:rPr>
          <w:rFonts w:ascii="Arial Narrow" w:hAnsi="Arial Narrow" w:cs="Arial"/>
          <w:b/>
        </w:rPr>
        <w:t xml:space="preserve"> </w:t>
      </w:r>
      <w:r w:rsidR="00A46230" w:rsidRPr="0059265A">
        <w:rPr>
          <w:rFonts w:ascii="Arial Narrow" w:hAnsi="Arial Narrow" w:cs="Arial"/>
        </w:rPr>
        <w:t xml:space="preserve">stopień doktora nauk </w:t>
      </w:r>
      <w:r w:rsidR="00A46230">
        <w:rPr>
          <w:rFonts w:ascii="Arial Narrow" w:hAnsi="Arial Narrow" w:cs="Arial"/>
        </w:rPr>
        <w:t>inżynieryjno-</w:t>
      </w:r>
      <w:r w:rsidR="00A46230" w:rsidRPr="0059265A">
        <w:rPr>
          <w:rFonts w:ascii="Arial Narrow" w:hAnsi="Arial Narrow" w:cs="Arial"/>
        </w:rPr>
        <w:t>technicznych w</w:t>
      </w:r>
      <w:r w:rsidR="00A46230">
        <w:rPr>
          <w:rFonts w:ascii="Arial Narrow" w:hAnsi="Arial Narrow" w:cs="Arial"/>
        </w:rPr>
        <w:t> </w:t>
      </w:r>
      <w:r w:rsidR="00A46230" w:rsidRPr="0059265A">
        <w:rPr>
          <w:rFonts w:ascii="Arial Narrow" w:hAnsi="Arial Narrow" w:cs="Arial"/>
        </w:rPr>
        <w:t>dyscyplinie architektura i urbanistyka, w </w:t>
      </w:r>
      <w:r w:rsidR="00A46230" w:rsidRPr="003560AC">
        <w:rPr>
          <w:rFonts w:ascii="Arial Narrow" w:hAnsi="Arial Narrow" w:cs="Arial"/>
        </w:rPr>
        <w:t>specjalności:</w:t>
      </w:r>
      <w:r w:rsidR="0083060C">
        <w:rPr>
          <w:rFonts w:ascii="Arial Narrow" w:hAnsi="Arial Narrow" w:cs="Arial"/>
        </w:rPr>
        <w:t xml:space="preserve"> </w:t>
      </w:r>
      <w:r w:rsidR="007147BC">
        <w:rPr>
          <w:rFonts w:ascii="Arial Narrow" w:hAnsi="Arial Narrow" w:cs="Arial"/>
          <w:bCs/>
        </w:rPr>
        <w:t xml:space="preserve">architektura mieszkaniowa. </w:t>
      </w:r>
    </w:p>
    <w:p w14:paraId="35F30FF1" w14:textId="2D96FEFA" w:rsidR="007147BC" w:rsidRPr="007147BC" w:rsidRDefault="007147BC" w:rsidP="007147BC">
      <w:pPr>
        <w:spacing w:before="40" w:after="40"/>
        <w:jc w:val="both"/>
        <w:rPr>
          <w:rFonts w:ascii="Arial Narrow" w:hAnsi="Arial Narrow" w:cs="Arial"/>
          <w:iCs/>
        </w:rPr>
      </w:pPr>
      <w:r w:rsidRPr="007147BC">
        <w:rPr>
          <w:rFonts w:ascii="Arial Narrow" w:hAnsi="Arial Narrow" w:cs="Arial"/>
          <w:iCs/>
        </w:rPr>
        <w:t xml:space="preserve">Nadaje wyróżnienie rozprawie pt.: </w:t>
      </w:r>
      <w:r w:rsidR="00CB7EDF" w:rsidRPr="00CB7EDF">
        <w:rPr>
          <w:rFonts w:ascii="Arial Narrow" w:hAnsi="Arial Narrow" w:cs="Arial"/>
          <w:i/>
          <w:iCs/>
        </w:rPr>
        <w:t>Alternatywne sposoby zamieszkiwania a formowanie architektury mieszkaniowej</w:t>
      </w:r>
      <w:r w:rsidRPr="007147BC">
        <w:rPr>
          <w:rFonts w:ascii="Arial Narrow" w:hAnsi="Arial Narrow" w:cs="Arial"/>
          <w:iCs/>
        </w:rPr>
        <w:t xml:space="preserve">.   </w:t>
      </w:r>
    </w:p>
    <w:p w14:paraId="64544BC2" w14:textId="0FB6405C" w:rsidR="0083060C" w:rsidRPr="00CB7EDF" w:rsidRDefault="00772D52" w:rsidP="00CB7EDF">
      <w:pPr>
        <w:spacing w:before="40" w:after="40"/>
        <w:jc w:val="both"/>
        <w:rPr>
          <w:rFonts w:ascii="Arial Narrow" w:hAnsi="Arial Narrow" w:cs="Arial"/>
        </w:rPr>
      </w:pPr>
      <w:r w:rsidRPr="00772D52">
        <w:rPr>
          <w:rFonts w:ascii="Arial Narrow" w:hAnsi="Arial Narrow" w:cs="Arial"/>
          <w:b/>
          <w:bCs/>
          <w:i/>
        </w:rPr>
        <w:t xml:space="preserve"> </w:t>
      </w:r>
      <w:r w:rsidR="0037155E">
        <w:rPr>
          <w:rFonts w:ascii="Arial Narrow" w:hAnsi="Arial Narrow" w:cs="Arial"/>
          <w:b/>
          <w:bCs/>
          <w:i/>
        </w:rPr>
        <w:t xml:space="preserve"> </w:t>
      </w:r>
    </w:p>
    <w:p w14:paraId="10EB3DC0" w14:textId="77777777" w:rsidR="00A46230" w:rsidRPr="006B7CE1" w:rsidRDefault="006B7CE1" w:rsidP="00A46230">
      <w:pPr>
        <w:spacing w:before="40" w:after="40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Uzasadnienie </w:t>
      </w:r>
    </w:p>
    <w:p w14:paraId="2BACB449" w14:textId="77777777" w:rsidR="00A46230" w:rsidRPr="0059265A" w:rsidRDefault="00A46230" w:rsidP="00A46230">
      <w:pPr>
        <w:spacing w:before="40" w:after="40"/>
        <w:jc w:val="both"/>
        <w:rPr>
          <w:rFonts w:ascii="Arial Narrow" w:hAnsi="Arial Narrow" w:cs="Arial"/>
        </w:rPr>
      </w:pPr>
    </w:p>
    <w:p w14:paraId="1B8D1D94" w14:textId="77777777" w:rsidR="006B7CE1" w:rsidRPr="006B7CE1" w:rsidRDefault="006B7CE1" w:rsidP="006B7CE1">
      <w:pPr>
        <w:spacing w:before="40" w:after="40"/>
        <w:rPr>
          <w:rFonts w:ascii="Arial Narrow" w:hAnsi="Arial Narrow" w:cs="Arial"/>
          <w:bCs/>
        </w:rPr>
      </w:pPr>
      <w:r w:rsidRPr="006B7CE1">
        <w:rPr>
          <w:rFonts w:ascii="Arial Narrow" w:hAnsi="Arial Narrow" w:cs="Arial"/>
          <w:bCs/>
        </w:rPr>
        <w:t>W związku z uwzględnieniem żądania strony w całości, odstąpiono od uzasadnienia decyzji administracyjnej zgodnie z art. 107 § 4 k.p.a.</w:t>
      </w:r>
      <w:r>
        <w:rPr>
          <w:rFonts w:ascii="Arial Narrow" w:hAnsi="Arial Narrow" w:cs="Arial"/>
          <w:bCs/>
        </w:rPr>
        <w:t xml:space="preserve"> </w:t>
      </w:r>
    </w:p>
    <w:p w14:paraId="0FB46E11" w14:textId="77777777" w:rsidR="00A46230" w:rsidRPr="00A10BAC" w:rsidRDefault="00A46230" w:rsidP="00A46230">
      <w:pPr>
        <w:spacing w:before="40" w:after="40"/>
        <w:rPr>
          <w:rFonts w:ascii="Arial Narrow" w:hAnsi="Arial Narrow" w:cs="Arial"/>
          <w:b/>
        </w:rPr>
      </w:pPr>
    </w:p>
    <w:p w14:paraId="17EF379A" w14:textId="77777777" w:rsidR="00AC4E51" w:rsidRPr="00A10BAC" w:rsidRDefault="00AC4E51" w:rsidP="00AC4E51">
      <w:pPr>
        <w:spacing w:before="40" w:after="40"/>
        <w:rPr>
          <w:rFonts w:ascii="Arial Narrow" w:hAnsi="Arial Narrow" w:cs="Arial"/>
        </w:rPr>
      </w:pPr>
    </w:p>
    <w:p w14:paraId="4F34D5FA" w14:textId="77777777" w:rsidR="00AC4E51" w:rsidRPr="00A10BAC" w:rsidRDefault="00AC4E51" w:rsidP="00AC4E51">
      <w:pPr>
        <w:spacing w:before="40" w:after="40"/>
        <w:ind w:left="3686"/>
        <w:jc w:val="center"/>
        <w:rPr>
          <w:rFonts w:ascii="Arial Narrow" w:hAnsi="Arial Narrow" w:cs="Arial"/>
        </w:rPr>
      </w:pPr>
      <w:r w:rsidRPr="00A10BAC">
        <w:rPr>
          <w:rFonts w:ascii="Arial Narrow" w:hAnsi="Arial Narrow" w:cs="Arial"/>
        </w:rPr>
        <w:t xml:space="preserve">Przewodnicząca Rady </w:t>
      </w:r>
      <w:r>
        <w:rPr>
          <w:rFonts w:ascii="Arial Narrow" w:hAnsi="Arial Narrow" w:cs="Arial"/>
        </w:rPr>
        <w:t>Dyscypliny</w:t>
      </w:r>
    </w:p>
    <w:p w14:paraId="3901B927" w14:textId="77777777" w:rsidR="00AC4E51" w:rsidRPr="00A10BAC" w:rsidRDefault="00AC4E51" w:rsidP="00AC4E51">
      <w:pPr>
        <w:spacing w:before="40" w:after="40"/>
        <w:ind w:left="3686"/>
        <w:jc w:val="center"/>
        <w:rPr>
          <w:rFonts w:ascii="Arial Narrow" w:hAnsi="Arial Narrow" w:cs="Arial"/>
        </w:rPr>
      </w:pPr>
      <w:r w:rsidRPr="00A10BAC">
        <w:rPr>
          <w:rFonts w:ascii="Arial Narrow" w:hAnsi="Arial Narrow" w:cs="Arial"/>
        </w:rPr>
        <w:t>Architektur</w:t>
      </w:r>
      <w:r>
        <w:rPr>
          <w:rFonts w:ascii="Arial Narrow" w:hAnsi="Arial Narrow" w:cs="Arial"/>
        </w:rPr>
        <w:t>a i Urbanistyka</w:t>
      </w:r>
    </w:p>
    <w:p w14:paraId="1228E523" w14:textId="77777777" w:rsidR="00AC4E51" w:rsidRPr="00A10BAC" w:rsidRDefault="00AC4E51" w:rsidP="00AC4E51">
      <w:pPr>
        <w:spacing w:before="40" w:after="40"/>
        <w:ind w:left="3686"/>
        <w:jc w:val="center"/>
        <w:rPr>
          <w:rFonts w:ascii="Arial Narrow" w:hAnsi="Arial Narrow" w:cs="Arial"/>
        </w:rPr>
      </w:pPr>
      <w:r w:rsidRPr="00A10BAC">
        <w:rPr>
          <w:rFonts w:ascii="Arial Narrow" w:hAnsi="Arial Narrow" w:cs="Arial"/>
        </w:rPr>
        <w:t>Politechniki Poznańskiej</w:t>
      </w:r>
    </w:p>
    <w:p w14:paraId="45EB2CA2" w14:textId="77777777" w:rsidR="00AC4E51" w:rsidRPr="00A10BAC" w:rsidRDefault="00AC4E51" w:rsidP="00AC4E51">
      <w:pPr>
        <w:spacing w:before="40" w:after="40"/>
        <w:ind w:left="4253"/>
        <w:jc w:val="center"/>
        <w:rPr>
          <w:rFonts w:ascii="Arial Narrow" w:hAnsi="Arial Narrow" w:cs="Arial"/>
        </w:rPr>
      </w:pPr>
    </w:p>
    <w:p w14:paraId="6A1C102D" w14:textId="77777777" w:rsidR="00AC4E51" w:rsidRPr="00A10BAC" w:rsidRDefault="00AC4E51" w:rsidP="00AC4E51">
      <w:pPr>
        <w:spacing w:before="40" w:after="40"/>
        <w:ind w:left="3540"/>
        <w:jc w:val="center"/>
        <w:rPr>
          <w:rFonts w:ascii="Arial Narrow" w:hAnsi="Arial Narrow" w:cs="Arial"/>
        </w:rPr>
      </w:pPr>
    </w:p>
    <w:p w14:paraId="51A57992" w14:textId="77777777" w:rsidR="00AC4E51" w:rsidRPr="00A10BAC" w:rsidRDefault="00AC4E51" w:rsidP="00AC4E51">
      <w:pPr>
        <w:spacing w:before="40" w:after="40"/>
        <w:ind w:left="3540"/>
        <w:jc w:val="center"/>
        <w:rPr>
          <w:rFonts w:ascii="Arial Narrow" w:hAnsi="Arial Narrow" w:cs="Arial"/>
          <w:b/>
        </w:rPr>
      </w:pPr>
      <w:r w:rsidRPr="00A10BAC">
        <w:rPr>
          <w:rFonts w:ascii="Arial Narrow" w:hAnsi="Arial Narrow" w:cs="Arial"/>
          <w:b/>
        </w:rPr>
        <w:t xml:space="preserve">dr hab. inż. arch. </w:t>
      </w:r>
      <w:r w:rsidR="005D7E15">
        <w:rPr>
          <w:rFonts w:ascii="Arial Narrow" w:hAnsi="Arial Narrow" w:cs="Arial"/>
          <w:b/>
        </w:rPr>
        <w:t>Agata Gawlak</w:t>
      </w:r>
      <w:r w:rsidRPr="00A10BAC">
        <w:rPr>
          <w:rFonts w:ascii="Arial Narrow" w:hAnsi="Arial Narrow" w:cs="Arial"/>
          <w:b/>
        </w:rPr>
        <w:t xml:space="preserve">, </w:t>
      </w:r>
    </w:p>
    <w:p w14:paraId="5435AD1B" w14:textId="77777777" w:rsidR="00AC4E51" w:rsidRPr="005F0FA9" w:rsidRDefault="00AC4E51" w:rsidP="00AC4E51">
      <w:pPr>
        <w:spacing w:before="40" w:after="40"/>
        <w:ind w:left="3540"/>
        <w:jc w:val="center"/>
        <w:rPr>
          <w:rFonts w:ascii="Arial Narrow" w:hAnsi="Arial Narrow" w:cs="Arial"/>
          <w:b/>
        </w:rPr>
      </w:pPr>
      <w:r w:rsidRPr="00A10BAC">
        <w:rPr>
          <w:rFonts w:ascii="Arial Narrow" w:hAnsi="Arial Narrow" w:cs="Arial"/>
          <w:b/>
        </w:rPr>
        <w:t>prof</w:t>
      </w:r>
      <w:r>
        <w:rPr>
          <w:rFonts w:ascii="Arial Narrow" w:hAnsi="Arial Narrow" w:cs="Arial"/>
          <w:b/>
        </w:rPr>
        <w:t>esor</w:t>
      </w:r>
      <w:r w:rsidRPr="00A10BAC">
        <w:rPr>
          <w:rFonts w:ascii="Arial Narrow" w:hAnsi="Arial Narrow" w:cs="Arial"/>
          <w:b/>
        </w:rPr>
        <w:t xml:space="preserve"> P</w:t>
      </w:r>
      <w:r>
        <w:rPr>
          <w:rFonts w:ascii="Arial Narrow" w:hAnsi="Arial Narrow" w:cs="Arial"/>
          <w:b/>
        </w:rPr>
        <w:t xml:space="preserve">olitechniki Poznańskiej </w:t>
      </w:r>
    </w:p>
    <w:p w14:paraId="750CDB7D" w14:textId="77777777" w:rsidR="00FC4CAE" w:rsidRDefault="00FC4CAE" w:rsidP="005202F4">
      <w:pPr>
        <w:jc w:val="both"/>
        <w:rPr>
          <w:rFonts w:ascii="Arial" w:hAnsi="Arial" w:cs="Arial"/>
        </w:rPr>
      </w:pPr>
    </w:p>
    <w:p w14:paraId="094D4BBD" w14:textId="77777777" w:rsidR="00FC4CAE" w:rsidRDefault="00FC4CAE" w:rsidP="005202F4">
      <w:pPr>
        <w:jc w:val="both"/>
        <w:rPr>
          <w:rFonts w:ascii="Arial" w:hAnsi="Arial" w:cs="Arial"/>
        </w:rPr>
      </w:pPr>
    </w:p>
    <w:p w14:paraId="755F58EA" w14:textId="77777777" w:rsidR="00E87A6F" w:rsidRPr="008E522D" w:rsidRDefault="00E87A6F" w:rsidP="005202F4">
      <w:pPr>
        <w:jc w:val="both"/>
        <w:rPr>
          <w:rFonts w:ascii="Arial" w:hAnsi="Arial" w:cs="Arial"/>
        </w:rPr>
      </w:pPr>
    </w:p>
    <w:p w14:paraId="65E2FF3E" w14:textId="77777777" w:rsidR="00FC4CAE" w:rsidRPr="001F79D0" w:rsidRDefault="00FC4CAE" w:rsidP="00FC4CAE">
      <w:pPr>
        <w:pStyle w:val="Nagwek1"/>
        <w:spacing w:line="240" w:lineRule="auto"/>
        <w:rPr>
          <w:rFonts w:ascii="Arial Narrow" w:hAnsi="Arial Narrow"/>
          <w:color w:val="000000" w:themeColor="text1"/>
          <w:u w:val="none"/>
        </w:rPr>
      </w:pPr>
      <w:r w:rsidRPr="001F79D0">
        <w:rPr>
          <w:rFonts w:ascii="Arial Narrow" w:hAnsi="Arial Narrow"/>
          <w:color w:val="000000" w:themeColor="text1"/>
          <w:u w:val="none"/>
        </w:rPr>
        <w:t>P O U C Z E N I E</w:t>
      </w:r>
    </w:p>
    <w:p w14:paraId="5066DFA3" w14:textId="77777777" w:rsidR="00FC4CAE" w:rsidRPr="001F79D0" w:rsidRDefault="00FC4CAE" w:rsidP="00FC4CAE">
      <w:pPr>
        <w:rPr>
          <w:rFonts w:ascii="Arial Narrow" w:hAnsi="Arial Narrow"/>
        </w:rPr>
      </w:pPr>
    </w:p>
    <w:p w14:paraId="159E628F" w14:textId="77777777" w:rsidR="00FC4CAE" w:rsidRPr="001F79D0" w:rsidRDefault="00FC4CAE" w:rsidP="00FC4CAE">
      <w:pPr>
        <w:shd w:val="clear" w:color="auto" w:fill="FFFFFF"/>
        <w:jc w:val="both"/>
        <w:rPr>
          <w:rFonts w:ascii="Arial Narrow" w:hAnsi="Arial Narrow"/>
          <w:color w:val="FF0000"/>
        </w:rPr>
      </w:pPr>
      <w:r w:rsidRPr="001F79D0">
        <w:rPr>
          <w:rFonts w:ascii="Arial Narrow" w:hAnsi="Arial Narrow"/>
          <w:color w:val="000000" w:themeColor="text1"/>
        </w:rPr>
        <w:t xml:space="preserve">Od decyzji administracyjnej o odmowie nadania stopnia doktora przysługuje odwołanie do Rady Doskonałości Naukowej w terminie 30 dni od otrzymania decyzji administracyjnej, które składa się za pośrednictwem Rady Dyscypliny wydającej decyzję administracyjną. </w:t>
      </w:r>
    </w:p>
    <w:p w14:paraId="7837C277" w14:textId="77777777" w:rsidR="00FC4CAE" w:rsidRPr="001F79D0" w:rsidRDefault="00FC4CAE" w:rsidP="00FC4CAE">
      <w:pPr>
        <w:jc w:val="both"/>
        <w:rPr>
          <w:rFonts w:ascii="Arial Narrow" w:hAnsi="Arial Narrow"/>
          <w:color w:val="000000" w:themeColor="text1"/>
        </w:rPr>
      </w:pPr>
    </w:p>
    <w:p w14:paraId="0E2C4A1E" w14:textId="77777777" w:rsidR="004830DF" w:rsidRPr="005202F4" w:rsidRDefault="004830DF" w:rsidP="005202F4"/>
    <w:sectPr w:rsidR="004830DF" w:rsidRPr="005202F4" w:rsidSect="00847C9B">
      <w:headerReference w:type="default" r:id="rId7"/>
      <w:pgSz w:w="11906" w:h="16838"/>
      <w:pgMar w:top="2977" w:right="850" w:bottom="142" w:left="1417" w:header="15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1B961" w14:textId="77777777" w:rsidR="00B4335F" w:rsidRDefault="00B4335F" w:rsidP="00EF3954">
      <w:r>
        <w:separator/>
      </w:r>
    </w:p>
  </w:endnote>
  <w:endnote w:type="continuationSeparator" w:id="0">
    <w:p w14:paraId="16177A25" w14:textId="77777777" w:rsidR="00B4335F" w:rsidRDefault="00B4335F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D0DBC" w14:textId="77777777" w:rsidR="00B4335F" w:rsidRDefault="00B4335F" w:rsidP="00EF3954">
      <w:r>
        <w:separator/>
      </w:r>
    </w:p>
  </w:footnote>
  <w:footnote w:type="continuationSeparator" w:id="0">
    <w:p w14:paraId="3B4B3237" w14:textId="77777777" w:rsidR="00B4335F" w:rsidRDefault="00B4335F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A501F" w14:textId="77777777" w:rsidR="00AD658C" w:rsidRPr="005202F4" w:rsidRDefault="001B0287" w:rsidP="00AD658C">
    <w:pPr>
      <w:ind w:left="1418"/>
      <w:rPr>
        <w:rFonts w:ascii="Arial Narrow" w:hAnsi="Arial Narrow" w:cs="Arial"/>
        <w:b/>
        <w:color w:val="006288"/>
        <w:sz w:val="18"/>
        <w:szCs w:val="18"/>
      </w:rPr>
    </w:pPr>
    <w:r w:rsidRPr="005202F4">
      <w:rPr>
        <w:rFonts w:ascii="Arial Narrow" w:hAnsi="Arial Narrow" w:cs="Arial"/>
        <w:b/>
        <w:color w:val="006288"/>
        <w:sz w:val="18"/>
        <w:szCs w:val="18"/>
      </w:rPr>
      <w:t>WYDZIAŁ ARCHITEKTURY</w:t>
    </w:r>
  </w:p>
  <w:p w14:paraId="5FE08CED" w14:textId="77777777" w:rsidR="001737D0" w:rsidRPr="005202F4" w:rsidRDefault="005202F4" w:rsidP="00AD658C">
    <w:pPr>
      <w:ind w:left="1418"/>
      <w:rPr>
        <w:rFonts w:ascii="Arial Narrow" w:hAnsi="Arial Narrow" w:cs="Arial"/>
        <w:b/>
        <w:color w:val="006288"/>
        <w:sz w:val="18"/>
        <w:szCs w:val="18"/>
      </w:rPr>
    </w:pPr>
    <w:r w:rsidRPr="005202F4">
      <w:rPr>
        <w:rFonts w:ascii="Arial Narrow" w:hAnsi="Arial Narrow" w:cs="Arial"/>
        <w:b/>
        <w:color w:val="006288"/>
        <w:sz w:val="18"/>
        <w:szCs w:val="18"/>
      </w:rPr>
      <w:t xml:space="preserve">Rada Dyscypliny Architektura i Urbanistyka </w:t>
    </w:r>
  </w:p>
  <w:p w14:paraId="448B4DDE" w14:textId="77777777" w:rsidR="00AD658C" w:rsidRPr="00AD658C" w:rsidRDefault="00AD658C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 w:rsidRPr="00AD658C">
      <w:rPr>
        <w:rFonts w:ascii="Arial Narrow" w:hAnsi="Arial Narrow" w:cs="Arial"/>
        <w:color w:val="006288"/>
        <w:sz w:val="18"/>
        <w:szCs w:val="18"/>
      </w:rPr>
      <w:t xml:space="preserve">ul. Jacka Rychlewskiego 2, 60-965 Poznań </w:t>
    </w:r>
  </w:p>
  <w:p w14:paraId="2F371B76" w14:textId="77777777" w:rsidR="00AD658C" w:rsidRPr="00883E07" w:rsidRDefault="00AD658C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 w:rsidRPr="00883E07">
      <w:rPr>
        <w:rFonts w:ascii="Arial Narrow" w:hAnsi="Arial Narrow" w:cs="Arial"/>
        <w:color w:val="006288"/>
        <w:sz w:val="18"/>
        <w:szCs w:val="18"/>
      </w:rPr>
      <w:t>tel.: +48 (61) 665 3</w:t>
    </w:r>
    <w:r w:rsidR="000673AB" w:rsidRPr="00883E07">
      <w:rPr>
        <w:rFonts w:ascii="Arial Narrow" w:hAnsi="Arial Narrow" w:cs="Arial"/>
        <w:color w:val="006288"/>
        <w:sz w:val="18"/>
        <w:szCs w:val="18"/>
      </w:rPr>
      <w:t>3</w:t>
    </w:r>
    <w:r w:rsidRPr="00883E07">
      <w:rPr>
        <w:rFonts w:ascii="Arial Narrow" w:hAnsi="Arial Narrow" w:cs="Arial"/>
        <w:color w:val="006288"/>
        <w:sz w:val="18"/>
        <w:szCs w:val="18"/>
      </w:rPr>
      <w:t xml:space="preserve"> </w:t>
    </w:r>
    <w:r w:rsidR="000673AB" w:rsidRPr="00883E07">
      <w:rPr>
        <w:rFonts w:ascii="Arial Narrow" w:hAnsi="Arial Narrow" w:cs="Arial"/>
        <w:color w:val="006288"/>
        <w:sz w:val="18"/>
        <w:szCs w:val="18"/>
      </w:rPr>
      <w:t>01</w:t>
    </w:r>
    <w:r w:rsidRPr="00883E07">
      <w:rPr>
        <w:rFonts w:ascii="Arial Narrow" w:hAnsi="Arial Narrow" w:cs="Arial"/>
        <w:color w:val="006288"/>
        <w:sz w:val="18"/>
        <w:szCs w:val="18"/>
      </w:rPr>
      <w:t xml:space="preserve"> </w:t>
    </w:r>
  </w:p>
  <w:p w14:paraId="7025413A" w14:textId="77777777" w:rsidR="00AD658C" w:rsidRPr="008A4CD4" w:rsidRDefault="00AD658C" w:rsidP="00AD658C">
    <w:pPr>
      <w:ind w:left="1418"/>
      <w:rPr>
        <w:rFonts w:ascii="Arial Narrow" w:hAnsi="Arial Narrow" w:cs="Arial"/>
        <w:color w:val="006288"/>
        <w:sz w:val="18"/>
        <w:szCs w:val="18"/>
        <w:lang w:val="en-GB"/>
      </w:rPr>
    </w:pPr>
    <w:r w:rsidRPr="008A4CD4">
      <w:rPr>
        <w:rFonts w:ascii="Arial Narrow" w:hAnsi="Arial Narrow" w:cs="Arial"/>
        <w:color w:val="006288"/>
        <w:sz w:val="18"/>
        <w:szCs w:val="18"/>
        <w:lang w:val="en-GB"/>
      </w:rPr>
      <w:t>e-mail: wa@put.poznan.pl</w:t>
    </w:r>
  </w:p>
  <w:p w14:paraId="60443339" w14:textId="77777777" w:rsidR="008651D8" w:rsidRPr="001B0287" w:rsidRDefault="00AD658C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 w:rsidRPr="00AD658C">
      <w:rPr>
        <w:rFonts w:ascii="Arial Narrow" w:hAnsi="Arial Narrow" w:cs="Arial"/>
        <w:color w:val="006288"/>
        <w:sz w:val="18"/>
        <w:szCs w:val="18"/>
      </w:rPr>
      <w:t>architektura.put.poznan.pl</w:t>
    </w:r>
    <w:r w:rsidR="008651D8">
      <w:rPr>
        <w:noProof/>
      </w:rPr>
      <w:drawing>
        <wp:anchor distT="0" distB="0" distL="114300" distR="114300" simplePos="0" relativeHeight="251658240" behindDoc="1" locked="1" layoutInCell="1" allowOverlap="1" wp14:anchorId="164B2D8E" wp14:editId="5D1F4C0B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960" cy="1663065"/>
          <wp:effectExtent l="0" t="0" r="2540" b="63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F37D6"/>
    <w:multiLevelType w:val="hybridMultilevel"/>
    <w:tmpl w:val="491AD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91709"/>
    <w:multiLevelType w:val="hybridMultilevel"/>
    <w:tmpl w:val="20BE7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02263"/>
    <w:multiLevelType w:val="hybridMultilevel"/>
    <w:tmpl w:val="491AD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4866CC"/>
    <w:multiLevelType w:val="hybridMultilevel"/>
    <w:tmpl w:val="ACEA3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20"/>
    <w:rsid w:val="00011CA2"/>
    <w:rsid w:val="000123AF"/>
    <w:rsid w:val="00057B5F"/>
    <w:rsid w:val="000673AB"/>
    <w:rsid w:val="00072AD5"/>
    <w:rsid w:val="000B01E8"/>
    <w:rsid w:val="000F7B88"/>
    <w:rsid w:val="00147E25"/>
    <w:rsid w:val="00152831"/>
    <w:rsid w:val="001737D0"/>
    <w:rsid w:val="00177EDE"/>
    <w:rsid w:val="00193918"/>
    <w:rsid w:val="001B0287"/>
    <w:rsid w:val="002336E9"/>
    <w:rsid w:val="00234CFF"/>
    <w:rsid w:val="00271B56"/>
    <w:rsid w:val="002E593A"/>
    <w:rsid w:val="00336E53"/>
    <w:rsid w:val="0036488B"/>
    <w:rsid w:val="0036513B"/>
    <w:rsid w:val="0037155E"/>
    <w:rsid w:val="003B0626"/>
    <w:rsid w:val="003C0A38"/>
    <w:rsid w:val="003C70CE"/>
    <w:rsid w:val="003F03C6"/>
    <w:rsid w:val="004256C1"/>
    <w:rsid w:val="00436FC7"/>
    <w:rsid w:val="00443EF7"/>
    <w:rsid w:val="00453F60"/>
    <w:rsid w:val="004830DF"/>
    <w:rsid w:val="004862BB"/>
    <w:rsid w:val="004A4121"/>
    <w:rsid w:val="004B74CA"/>
    <w:rsid w:val="004C1A2E"/>
    <w:rsid w:val="004E266F"/>
    <w:rsid w:val="004E47BD"/>
    <w:rsid w:val="004F3358"/>
    <w:rsid w:val="00506914"/>
    <w:rsid w:val="005202F4"/>
    <w:rsid w:val="005311B2"/>
    <w:rsid w:val="005532BB"/>
    <w:rsid w:val="005A43ED"/>
    <w:rsid w:val="005D7E15"/>
    <w:rsid w:val="005F3D27"/>
    <w:rsid w:val="00627120"/>
    <w:rsid w:val="0069296A"/>
    <w:rsid w:val="006974B4"/>
    <w:rsid w:val="006A2C8E"/>
    <w:rsid w:val="006B7CE1"/>
    <w:rsid w:val="006D129E"/>
    <w:rsid w:val="006F6176"/>
    <w:rsid w:val="006F7642"/>
    <w:rsid w:val="007147BC"/>
    <w:rsid w:val="00732193"/>
    <w:rsid w:val="0075769C"/>
    <w:rsid w:val="00772D52"/>
    <w:rsid w:val="007A527E"/>
    <w:rsid w:val="007B6079"/>
    <w:rsid w:val="007E259F"/>
    <w:rsid w:val="007E4A9C"/>
    <w:rsid w:val="00801BB1"/>
    <w:rsid w:val="0083060C"/>
    <w:rsid w:val="008371AA"/>
    <w:rsid w:val="00847C9B"/>
    <w:rsid w:val="0086154C"/>
    <w:rsid w:val="008651D8"/>
    <w:rsid w:val="008744FB"/>
    <w:rsid w:val="00883E07"/>
    <w:rsid w:val="008A10F7"/>
    <w:rsid w:val="008A4CD4"/>
    <w:rsid w:val="008E0DA4"/>
    <w:rsid w:val="008E68E5"/>
    <w:rsid w:val="008F06D2"/>
    <w:rsid w:val="008F0746"/>
    <w:rsid w:val="00934422"/>
    <w:rsid w:val="00974440"/>
    <w:rsid w:val="009A0E71"/>
    <w:rsid w:val="009A4162"/>
    <w:rsid w:val="009F0633"/>
    <w:rsid w:val="009F136E"/>
    <w:rsid w:val="00A06D49"/>
    <w:rsid w:val="00A46230"/>
    <w:rsid w:val="00A57C0F"/>
    <w:rsid w:val="00A77ED4"/>
    <w:rsid w:val="00A80F3C"/>
    <w:rsid w:val="00AC0504"/>
    <w:rsid w:val="00AC4E51"/>
    <w:rsid w:val="00AD658C"/>
    <w:rsid w:val="00B00D20"/>
    <w:rsid w:val="00B219E6"/>
    <w:rsid w:val="00B35173"/>
    <w:rsid w:val="00B4335F"/>
    <w:rsid w:val="00B84842"/>
    <w:rsid w:val="00B87A95"/>
    <w:rsid w:val="00B977B0"/>
    <w:rsid w:val="00BC4EB3"/>
    <w:rsid w:val="00C207D4"/>
    <w:rsid w:val="00C37BD9"/>
    <w:rsid w:val="00C66F4E"/>
    <w:rsid w:val="00C9741B"/>
    <w:rsid w:val="00CB7EDF"/>
    <w:rsid w:val="00CF05B2"/>
    <w:rsid w:val="00D1022A"/>
    <w:rsid w:val="00D1700B"/>
    <w:rsid w:val="00D60B83"/>
    <w:rsid w:val="00D731D3"/>
    <w:rsid w:val="00D91529"/>
    <w:rsid w:val="00DA296C"/>
    <w:rsid w:val="00E172B4"/>
    <w:rsid w:val="00E264BE"/>
    <w:rsid w:val="00E42BE9"/>
    <w:rsid w:val="00E74B04"/>
    <w:rsid w:val="00E84209"/>
    <w:rsid w:val="00E877FC"/>
    <w:rsid w:val="00E87A6F"/>
    <w:rsid w:val="00E921BD"/>
    <w:rsid w:val="00EB1E2E"/>
    <w:rsid w:val="00ED3580"/>
    <w:rsid w:val="00EF22D5"/>
    <w:rsid w:val="00EF3954"/>
    <w:rsid w:val="00F0177C"/>
    <w:rsid w:val="00F314EE"/>
    <w:rsid w:val="00F43D44"/>
    <w:rsid w:val="00F65CD6"/>
    <w:rsid w:val="00F8499F"/>
    <w:rsid w:val="00F86552"/>
    <w:rsid w:val="00FB0F6B"/>
    <w:rsid w:val="00FC4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FF1B24"/>
  <w15:chartTrackingRefBased/>
  <w15:docId w15:val="{5C35EE64-985A-4B0C-830A-2287B082F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C4CAE"/>
    <w:pPr>
      <w:keepNext/>
      <w:spacing w:line="360" w:lineRule="auto"/>
      <w:jc w:val="center"/>
      <w:outlineLvl w:val="0"/>
    </w:pPr>
    <w:rPr>
      <w:rFonts w:ascii="Times New Roman" w:eastAsia="Times New Roman" w:hAnsi="Times New Roman" w:cs="Times New Roman"/>
      <w:u w:val="single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1528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77FC"/>
    <w:pPr>
      <w:ind w:left="720"/>
      <w:contextualSpacing/>
    </w:pPr>
    <w:rPr>
      <w:rFonts w:ascii="Calibri" w:hAnsi="Calibri" w:cs="Calibri"/>
    </w:rPr>
  </w:style>
  <w:style w:type="character" w:customStyle="1" w:styleId="Nagwek1Znak">
    <w:name w:val="Nagłówek 1 Znak"/>
    <w:basedOn w:val="Domylnaczcionkaakapitu"/>
    <w:link w:val="Nagwek1"/>
    <w:rsid w:val="00FC4CAE"/>
    <w:rPr>
      <w:rFonts w:ascii="Times New Roman" w:eastAsia="Times New Roman" w:hAnsi="Times New Roman" w:cs="Times New Roman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8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NE%20z%20LENOVO\Przemek\LISTOWNIKI\2021\PP_listownik_WA_szablon%20Dziekanat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PP_listownik_WA_szablon Dziekanat</Template>
  <TotalTime>656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Soliński</dc:creator>
  <cp:keywords/>
  <dc:description/>
  <cp:lastModifiedBy>Natalia Górska</cp:lastModifiedBy>
  <cp:revision>55</cp:revision>
  <cp:lastPrinted>2023-11-29T14:26:00Z</cp:lastPrinted>
  <dcterms:created xsi:type="dcterms:W3CDTF">2021-04-22T11:22:00Z</dcterms:created>
  <dcterms:modified xsi:type="dcterms:W3CDTF">2025-07-17T09:50:00Z</dcterms:modified>
</cp:coreProperties>
</file>